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588" w:rsidRDefault="009B0588" w:rsidP="0009676A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:rsidR="009B0588" w:rsidRDefault="009B0588" w:rsidP="0009676A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:rsidR="009B0588" w:rsidRDefault="009B0588" w:rsidP="00FC67BF">
      <w:pPr>
        <w:pStyle w:val="Header"/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i1025" type="#_x0000_t75" alt="KAPITAL_LUDZKI" style="width:113.25pt;height:38.25pt;visibility:visible">
            <v:imagedata r:id="rId5" o:title="" croptop="14306f" cropbottom="14715f" cropleft="7631f" cropright="6720f"/>
          </v:shape>
        </w:pict>
      </w:r>
      <w:r>
        <w:rPr>
          <w:noProof/>
          <w:szCs w:val="28"/>
          <w:lang w:eastAsia="pl-PL"/>
        </w:rPr>
        <w:t xml:space="preserve">            </w:t>
      </w:r>
      <w:r>
        <w:rPr>
          <w:noProof/>
          <w:lang w:eastAsia="pl-PL"/>
        </w:rPr>
        <w:pict>
          <v:shape id="Obraz 0" o:spid="_x0000_i1026" type="#_x0000_t75" alt="wup-rzeszow-logo-poziom-kolor-cmyk.jpg" style="width:144.75pt;height:30pt;visibility:visible">
            <v:imagedata r:id="rId6" o:title=""/>
          </v:shape>
        </w:pict>
      </w:r>
      <w:r>
        <w:rPr>
          <w:noProof/>
          <w:szCs w:val="28"/>
          <w:lang w:eastAsia="pl-PL"/>
        </w:rPr>
        <w:t xml:space="preserve">                   </w:t>
      </w:r>
      <w:r>
        <w:rPr>
          <w:noProof/>
          <w:lang w:eastAsia="pl-PL"/>
        </w:rPr>
        <w:pict>
          <v:shape id="Obraz 4" o:spid="_x0000_i1027" type="#_x0000_t75" style="width:112.5pt;height:32.25pt;visibility:visible">
            <v:imagedata r:id="rId7" o:title=""/>
          </v:shape>
        </w:pict>
      </w:r>
    </w:p>
    <w:p w:rsidR="009B0588" w:rsidRPr="006C62F2" w:rsidRDefault="009B0588" w:rsidP="0009676A">
      <w:pPr>
        <w:widowControl w:val="0"/>
        <w:adjustRightInd w:val="0"/>
        <w:spacing w:before="200" w:after="0" w:line="320" w:lineRule="atLeast"/>
        <w:jc w:val="both"/>
        <w:textAlignment w:val="baseline"/>
        <w:rPr>
          <w:rFonts w:ascii="Times New Roman" w:hAnsi="Times New Roman"/>
          <w:b/>
          <w:sz w:val="24"/>
          <w:szCs w:val="24"/>
          <w:lang w:eastAsia="pl-PL"/>
        </w:rPr>
      </w:pPr>
    </w:p>
    <w:p w:rsidR="009B0588" w:rsidRDefault="009B0588" w:rsidP="00867AF4">
      <w:pPr>
        <w:pStyle w:val="Default"/>
      </w:pPr>
    </w:p>
    <w:p w:rsidR="009B0588" w:rsidRDefault="009B0588" w:rsidP="00867AF4">
      <w:pPr>
        <w:pStyle w:val="Default"/>
      </w:pPr>
    </w:p>
    <w:p w:rsidR="009B0588" w:rsidRDefault="009B0588" w:rsidP="00867AF4">
      <w:pPr>
        <w:pStyle w:val="Default"/>
        <w:jc w:val="center"/>
        <w:rPr>
          <w:b/>
          <w:bCs/>
          <w:sz w:val="40"/>
          <w:szCs w:val="40"/>
        </w:rPr>
      </w:pPr>
      <w:r w:rsidRPr="00080C34">
        <w:rPr>
          <w:b/>
          <w:bCs/>
          <w:sz w:val="40"/>
          <w:szCs w:val="40"/>
        </w:rPr>
        <w:t xml:space="preserve">Dyrektor </w:t>
      </w:r>
    </w:p>
    <w:p w:rsidR="009B0588" w:rsidRPr="00080C34" w:rsidRDefault="009B0588" w:rsidP="00867AF4">
      <w:pPr>
        <w:pStyle w:val="Default"/>
        <w:jc w:val="center"/>
        <w:rPr>
          <w:b/>
          <w:sz w:val="40"/>
          <w:szCs w:val="40"/>
        </w:rPr>
      </w:pPr>
      <w:r w:rsidRPr="00080C34">
        <w:rPr>
          <w:b/>
          <w:bCs/>
          <w:sz w:val="40"/>
          <w:szCs w:val="40"/>
        </w:rPr>
        <w:t>Zespołu Ekonomiczno</w:t>
      </w:r>
      <w:r>
        <w:rPr>
          <w:b/>
          <w:bCs/>
          <w:sz w:val="40"/>
          <w:szCs w:val="40"/>
        </w:rPr>
        <w:t>-</w:t>
      </w:r>
      <w:r w:rsidRPr="00080C34">
        <w:rPr>
          <w:b/>
          <w:bCs/>
          <w:sz w:val="40"/>
          <w:szCs w:val="40"/>
        </w:rPr>
        <w:t>Administracyjnego Placówek Oświatowych w Gaci</w:t>
      </w:r>
    </w:p>
    <w:p w:rsidR="009B0588" w:rsidRPr="00080C34" w:rsidRDefault="009B0588" w:rsidP="00867AF4">
      <w:pPr>
        <w:pStyle w:val="Default"/>
        <w:jc w:val="center"/>
        <w:rPr>
          <w:b/>
          <w:sz w:val="40"/>
          <w:szCs w:val="40"/>
        </w:rPr>
      </w:pPr>
      <w:r w:rsidRPr="00080C34">
        <w:rPr>
          <w:b/>
          <w:bCs/>
          <w:sz w:val="40"/>
          <w:szCs w:val="40"/>
        </w:rPr>
        <w:t>ogłasza nabór na stanowisko</w:t>
      </w:r>
    </w:p>
    <w:p w:rsidR="009B0588" w:rsidRDefault="009B0588" w:rsidP="00867AF4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40"/>
          <w:szCs w:val="40"/>
        </w:rPr>
        <w:t>Wychowawcy/czyni (nauczyciela) w punkcie przedszkolnym</w:t>
      </w:r>
    </w:p>
    <w:p w:rsidR="009B0588" w:rsidRDefault="009B0588" w:rsidP="00867AF4">
      <w:pPr>
        <w:pStyle w:val="Default"/>
        <w:jc w:val="center"/>
        <w:rPr>
          <w:b/>
          <w:bCs/>
          <w:sz w:val="22"/>
          <w:szCs w:val="22"/>
        </w:rPr>
      </w:pPr>
    </w:p>
    <w:p w:rsidR="009B0588" w:rsidRPr="00C40B3A" w:rsidRDefault="009B0588" w:rsidP="00C40B3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w </w:t>
      </w:r>
      <w:r w:rsidRPr="00C40B3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Ostrowie</w:t>
      </w:r>
    </w:p>
    <w:p w:rsidR="009B0588" w:rsidRPr="003C758A" w:rsidRDefault="009B0588" w:rsidP="00867AF4">
      <w:pPr>
        <w:pStyle w:val="Default"/>
        <w:rPr>
          <w:szCs w:val="23"/>
        </w:rPr>
      </w:pPr>
      <w:r>
        <w:rPr>
          <w:b/>
          <w:bCs/>
          <w:szCs w:val="23"/>
        </w:rPr>
        <w:t xml:space="preserve"> </w:t>
      </w:r>
    </w:p>
    <w:p w:rsidR="009B0588" w:rsidRPr="003C758A" w:rsidRDefault="009B0588" w:rsidP="00867AF4">
      <w:pPr>
        <w:pStyle w:val="Default"/>
        <w:rPr>
          <w:b/>
          <w:bCs/>
          <w:szCs w:val="23"/>
        </w:rPr>
      </w:pPr>
    </w:p>
    <w:p w:rsidR="009B0588" w:rsidRPr="003C758A" w:rsidRDefault="009B0588" w:rsidP="00867AF4">
      <w:pPr>
        <w:pStyle w:val="Default"/>
        <w:rPr>
          <w:b/>
          <w:bCs/>
          <w:szCs w:val="23"/>
        </w:rPr>
      </w:pPr>
    </w:p>
    <w:p w:rsidR="009B0588" w:rsidRPr="003C758A" w:rsidRDefault="009B0588" w:rsidP="00867AF4">
      <w:pPr>
        <w:pStyle w:val="Default"/>
        <w:jc w:val="center"/>
        <w:rPr>
          <w:szCs w:val="23"/>
        </w:rPr>
      </w:pPr>
      <w:r w:rsidRPr="003C758A">
        <w:rPr>
          <w:szCs w:val="23"/>
        </w:rPr>
        <w:t>w ramach realizacji projektu pt. „ Edukacja przedszkolna kluczem do sukcesu</w:t>
      </w:r>
      <w:r>
        <w:rPr>
          <w:szCs w:val="23"/>
        </w:rPr>
        <w:t>-II</w:t>
      </w:r>
      <w:r w:rsidRPr="003C758A">
        <w:rPr>
          <w:szCs w:val="23"/>
        </w:rPr>
        <w:t xml:space="preserve"> ”</w:t>
      </w:r>
    </w:p>
    <w:p w:rsidR="009B0588" w:rsidRPr="003C758A" w:rsidRDefault="009B0588" w:rsidP="00867AF4">
      <w:pPr>
        <w:pStyle w:val="Default"/>
        <w:jc w:val="center"/>
        <w:rPr>
          <w:szCs w:val="23"/>
        </w:rPr>
      </w:pPr>
      <w:r w:rsidRPr="003C758A">
        <w:rPr>
          <w:szCs w:val="23"/>
        </w:rPr>
        <w:t>Priorytet IX POKL Działanie nr 9.1.1</w:t>
      </w:r>
    </w:p>
    <w:p w:rsidR="009B0588" w:rsidRPr="003C758A" w:rsidRDefault="009B0588" w:rsidP="00867AF4">
      <w:pPr>
        <w:pStyle w:val="Default"/>
        <w:jc w:val="center"/>
        <w:rPr>
          <w:b/>
          <w:bCs/>
          <w:szCs w:val="23"/>
        </w:rPr>
      </w:pPr>
    </w:p>
    <w:p w:rsidR="009B0588" w:rsidRPr="003C758A" w:rsidRDefault="009B0588" w:rsidP="00867AF4">
      <w:pPr>
        <w:pStyle w:val="Default"/>
        <w:jc w:val="center"/>
        <w:rPr>
          <w:b/>
          <w:bCs/>
          <w:szCs w:val="23"/>
        </w:rPr>
      </w:pPr>
    </w:p>
    <w:p w:rsidR="009B0588" w:rsidRPr="003C758A" w:rsidRDefault="009B0588" w:rsidP="00867AF4">
      <w:pPr>
        <w:pStyle w:val="Default"/>
        <w:jc w:val="center"/>
        <w:rPr>
          <w:b/>
          <w:bCs/>
          <w:szCs w:val="23"/>
        </w:rPr>
      </w:pPr>
      <w:r>
        <w:rPr>
          <w:b/>
          <w:bCs/>
          <w:szCs w:val="23"/>
        </w:rPr>
        <w:t>Liczba wolnych miejsc pracy: 1 etat</w:t>
      </w:r>
      <w:r w:rsidRPr="003C758A">
        <w:rPr>
          <w:b/>
          <w:bCs/>
          <w:szCs w:val="23"/>
        </w:rPr>
        <w:t xml:space="preserve"> </w:t>
      </w:r>
    </w:p>
    <w:p w:rsidR="009B0588" w:rsidRPr="003C758A" w:rsidRDefault="009B0588" w:rsidP="00867AF4">
      <w:pPr>
        <w:pStyle w:val="Default"/>
        <w:jc w:val="center"/>
        <w:rPr>
          <w:szCs w:val="23"/>
        </w:rPr>
      </w:pPr>
    </w:p>
    <w:p w:rsidR="009B0588" w:rsidRPr="003C758A" w:rsidRDefault="009B0588" w:rsidP="00867AF4">
      <w:pPr>
        <w:pStyle w:val="Default"/>
        <w:rPr>
          <w:szCs w:val="22"/>
        </w:rPr>
      </w:pPr>
      <w:r w:rsidRPr="003C758A">
        <w:rPr>
          <w:b/>
          <w:bCs/>
          <w:szCs w:val="22"/>
        </w:rPr>
        <w:t xml:space="preserve">1. Przedmiot naboru: </w:t>
      </w:r>
    </w:p>
    <w:p w:rsidR="009B0588" w:rsidRPr="003C758A" w:rsidRDefault="009B0588" w:rsidP="00867AF4">
      <w:pPr>
        <w:pStyle w:val="Default"/>
        <w:spacing w:after="23"/>
        <w:rPr>
          <w:szCs w:val="22"/>
        </w:rPr>
      </w:pPr>
      <w:r w:rsidRPr="003C758A">
        <w:rPr>
          <w:szCs w:val="22"/>
        </w:rPr>
        <w:t xml:space="preserve">1.1. Stanowisko: </w:t>
      </w:r>
      <w:r>
        <w:rPr>
          <w:szCs w:val="22"/>
        </w:rPr>
        <w:t>Wychowawca/czyni (nauczyciel)</w:t>
      </w:r>
      <w:r w:rsidRPr="003C758A">
        <w:rPr>
          <w:szCs w:val="22"/>
        </w:rPr>
        <w:t xml:space="preserve"> w punkcie przedszkolnym; </w:t>
      </w:r>
    </w:p>
    <w:p w:rsidR="009B0588" w:rsidRPr="003C758A" w:rsidRDefault="009B0588" w:rsidP="00867AF4">
      <w:pPr>
        <w:pStyle w:val="Default"/>
        <w:spacing w:after="23"/>
        <w:rPr>
          <w:szCs w:val="22"/>
        </w:rPr>
      </w:pPr>
      <w:r w:rsidRPr="003C758A">
        <w:rPr>
          <w:szCs w:val="22"/>
        </w:rPr>
        <w:t>1.2. Miejsce wykonywa</w:t>
      </w:r>
      <w:r>
        <w:rPr>
          <w:szCs w:val="22"/>
        </w:rPr>
        <w:t>nia pracy:  punkt przedszkolny w Ostrowie</w:t>
      </w:r>
      <w:r w:rsidRPr="003C758A">
        <w:rPr>
          <w:szCs w:val="22"/>
        </w:rPr>
        <w:t xml:space="preserve"> </w:t>
      </w:r>
    </w:p>
    <w:p w:rsidR="009B0588" w:rsidRPr="003C758A" w:rsidRDefault="009B0588" w:rsidP="00867AF4">
      <w:pPr>
        <w:pStyle w:val="Default"/>
        <w:spacing w:after="23"/>
        <w:rPr>
          <w:szCs w:val="22"/>
        </w:rPr>
      </w:pPr>
      <w:r w:rsidRPr="003C758A">
        <w:rPr>
          <w:szCs w:val="22"/>
        </w:rPr>
        <w:t xml:space="preserve">1.3. Wynagrodzenie: współfinansowane będzie przez Unię Europejską w ramach Europejskiego Funduszu Społecznego; </w:t>
      </w:r>
    </w:p>
    <w:p w:rsidR="009B0588" w:rsidRPr="003C758A" w:rsidRDefault="009B0588" w:rsidP="00867AF4">
      <w:pPr>
        <w:pStyle w:val="Default"/>
        <w:rPr>
          <w:szCs w:val="22"/>
        </w:rPr>
      </w:pPr>
      <w:r w:rsidRPr="003C758A">
        <w:rPr>
          <w:szCs w:val="22"/>
        </w:rPr>
        <w:t xml:space="preserve">1.4. Podstawa zatrudnienia: umowa o pracę. </w:t>
      </w:r>
    </w:p>
    <w:p w:rsidR="009B0588" w:rsidRPr="003C758A" w:rsidRDefault="009B0588" w:rsidP="00867AF4">
      <w:pPr>
        <w:pStyle w:val="Default"/>
        <w:rPr>
          <w:szCs w:val="22"/>
        </w:rPr>
      </w:pPr>
      <w:r w:rsidRPr="003C758A">
        <w:rPr>
          <w:b/>
          <w:bCs/>
          <w:szCs w:val="22"/>
        </w:rPr>
        <w:t xml:space="preserve">2. Wymagania formalne: </w:t>
      </w:r>
    </w:p>
    <w:p w:rsidR="009B0588" w:rsidRPr="003C758A" w:rsidRDefault="009B0588" w:rsidP="00867AF4">
      <w:pPr>
        <w:pStyle w:val="Default"/>
        <w:spacing w:after="21"/>
        <w:rPr>
          <w:szCs w:val="22"/>
        </w:rPr>
      </w:pPr>
      <w:r w:rsidRPr="003C758A">
        <w:rPr>
          <w:szCs w:val="22"/>
        </w:rPr>
        <w:t xml:space="preserve">2.1. Posiadanie kwalifikacji do prowadzenia zajęć w przedszkolu zgodnie z Rozporządzeniem Ministra Edukacji Narodowej z 12.03.2009 r. w sprawie szczegółowych kwalifikacji wymaganych od nauczycieli oraz określenia szkół i wypadków, w których można zatrudnić nauczycieli nie mających wyższego wykształcenia lub ukończonego zakładu kształcenia nauczycieli. (Dz. U. Nr 50, poz. 400); </w:t>
      </w:r>
    </w:p>
    <w:p w:rsidR="009B0588" w:rsidRPr="003C758A" w:rsidRDefault="009B0588" w:rsidP="00867AF4">
      <w:pPr>
        <w:pStyle w:val="Default"/>
        <w:spacing w:after="21"/>
        <w:rPr>
          <w:szCs w:val="22"/>
        </w:rPr>
      </w:pPr>
      <w:r w:rsidRPr="003C758A">
        <w:rPr>
          <w:szCs w:val="22"/>
        </w:rPr>
        <w:t>2.2. Stan zdrowia pozwalający na zatrudnienie na stanowisku wychowawcy/nauc</w:t>
      </w:r>
      <w:r>
        <w:rPr>
          <w:szCs w:val="22"/>
        </w:rPr>
        <w:t>zyciela w punkcie przedszkolnym.</w:t>
      </w:r>
      <w:r w:rsidRPr="003C758A">
        <w:rPr>
          <w:szCs w:val="22"/>
        </w:rPr>
        <w:t xml:space="preserve"> </w:t>
      </w:r>
    </w:p>
    <w:p w:rsidR="009B0588" w:rsidRPr="003C758A" w:rsidRDefault="009B0588" w:rsidP="00867AF4">
      <w:pPr>
        <w:pStyle w:val="Default"/>
        <w:rPr>
          <w:szCs w:val="22"/>
        </w:rPr>
      </w:pPr>
      <w:r w:rsidRPr="003C758A">
        <w:rPr>
          <w:b/>
          <w:bCs/>
          <w:szCs w:val="22"/>
        </w:rPr>
        <w:t xml:space="preserve">3. Wymagania dodatkowe: </w:t>
      </w:r>
    </w:p>
    <w:p w:rsidR="009B0588" w:rsidRPr="003C758A" w:rsidRDefault="009B0588" w:rsidP="001179E2">
      <w:pPr>
        <w:pStyle w:val="Default"/>
        <w:spacing w:after="27"/>
        <w:rPr>
          <w:szCs w:val="23"/>
        </w:rPr>
      </w:pPr>
      <w:r w:rsidRPr="003C758A">
        <w:rPr>
          <w:szCs w:val="23"/>
        </w:rPr>
        <w:t xml:space="preserve">3.1.Umiejętność pracy w zespole; </w:t>
      </w:r>
    </w:p>
    <w:p w:rsidR="009B0588" w:rsidRPr="003C758A" w:rsidRDefault="009B0588" w:rsidP="001179E2">
      <w:pPr>
        <w:pStyle w:val="Default"/>
        <w:spacing w:after="27"/>
        <w:rPr>
          <w:szCs w:val="23"/>
        </w:rPr>
      </w:pPr>
      <w:r w:rsidRPr="003C758A">
        <w:rPr>
          <w:szCs w:val="23"/>
        </w:rPr>
        <w:t xml:space="preserve">3.2.Wysokie umiejętności komunikacyjne; </w:t>
      </w:r>
    </w:p>
    <w:p w:rsidR="009B0588" w:rsidRPr="003C758A" w:rsidRDefault="009B0588" w:rsidP="001179E2">
      <w:pPr>
        <w:pStyle w:val="Default"/>
        <w:spacing w:after="27"/>
        <w:rPr>
          <w:szCs w:val="23"/>
        </w:rPr>
      </w:pPr>
      <w:r w:rsidRPr="003C758A">
        <w:rPr>
          <w:szCs w:val="23"/>
        </w:rPr>
        <w:t xml:space="preserve">3.3. Umiejętność samodzielnego podejmowania decyzji </w:t>
      </w:r>
    </w:p>
    <w:p w:rsidR="009B0588" w:rsidRPr="003C758A" w:rsidRDefault="009B0588" w:rsidP="001179E2">
      <w:pPr>
        <w:pStyle w:val="Default"/>
        <w:spacing w:after="27"/>
        <w:rPr>
          <w:szCs w:val="23"/>
        </w:rPr>
      </w:pPr>
      <w:r w:rsidRPr="003C758A">
        <w:rPr>
          <w:szCs w:val="23"/>
        </w:rPr>
        <w:t>3.4.</w:t>
      </w:r>
      <w:r>
        <w:rPr>
          <w:szCs w:val="23"/>
        </w:rPr>
        <w:t xml:space="preserve"> </w:t>
      </w:r>
      <w:r w:rsidRPr="003C758A">
        <w:rPr>
          <w:szCs w:val="23"/>
        </w:rPr>
        <w:t xml:space="preserve">Kreatywność; </w:t>
      </w:r>
    </w:p>
    <w:p w:rsidR="009B0588" w:rsidRPr="003C758A" w:rsidRDefault="009B0588" w:rsidP="001179E2">
      <w:pPr>
        <w:pStyle w:val="Default"/>
        <w:rPr>
          <w:szCs w:val="23"/>
        </w:rPr>
      </w:pPr>
      <w:r w:rsidRPr="003C758A">
        <w:rPr>
          <w:szCs w:val="23"/>
        </w:rPr>
        <w:t>3.5. Serdeczny stosunek do dzieci;</w:t>
      </w:r>
    </w:p>
    <w:p w:rsidR="009B0588" w:rsidRPr="003C758A" w:rsidRDefault="009B0588" w:rsidP="001179E2">
      <w:pPr>
        <w:pStyle w:val="Default"/>
        <w:rPr>
          <w:szCs w:val="23"/>
        </w:rPr>
      </w:pPr>
      <w:r w:rsidRPr="003C758A">
        <w:rPr>
          <w:szCs w:val="23"/>
        </w:rPr>
        <w:t>3.6.</w:t>
      </w:r>
      <w:r>
        <w:rPr>
          <w:szCs w:val="23"/>
        </w:rPr>
        <w:t xml:space="preserve"> </w:t>
      </w:r>
      <w:r w:rsidRPr="003C758A">
        <w:rPr>
          <w:szCs w:val="23"/>
        </w:rPr>
        <w:t>Odporność na stres</w:t>
      </w:r>
    </w:p>
    <w:p w:rsidR="009B0588" w:rsidRPr="003C758A" w:rsidRDefault="009B0588" w:rsidP="001179E2">
      <w:pPr>
        <w:pStyle w:val="Default"/>
        <w:rPr>
          <w:szCs w:val="22"/>
        </w:rPr>
      </w:pPr>
      <w:r w:rsidRPr="003C758A">
        <w:rPr>
          <w:szCs w:val="23"/>
        </w:rPr>
        <w:t>3.7. Obowiązkowość, rzetelność</w:t>
      </w:r>
    </w:p>
    <w:p w:rsidR="009B0588" w:rsidRPr="003C758A" w:rsidRDefault="009B0588" w:rsidP="0009676A">
      <w:pPr>
        <w:widowControl w:val="0"/>
        <w:adjustRightInd w:val="0"/>
        <w:spacing w:before="200" w:after="0" w:line="320" w:lineRule="atLeast"/>
        <w:jc w:val="both"/>
        <w:textAlignment w:val="baseline"/>
        <w:rPr>
          <w:rFonts w:ascii="Times New Roman" w:hAnsi="Times New Roman"/>
          <w:b/>
          <w:sz w:val="28"/>
          <w:szCs w:val="24"/>
          <w:lang w:eastAsia="pl-PL"/>
        </w:rPr>
      </w:pPr>
    </w:p>
    <w:p w:rsidR="009B0588" w:rsidRDefault="009B0588" w:rsidP="00FC67BF">
      <w:pPr>
        <w:pStyle w:val="Header"/>
      </w:pPr>
      <w:r>
        <w:rPr>
          <w:noProof/>
          <w:lang w:eastAsia="pl-PL"/>
        </w:rPr>
        <w:pict>
          <v:shape id="_x0000_i1028" type="#_x0000_t75" alt="KAPITAL_LUDZKI" style="width:113.25pt;height:38.25pt;visibility:visible">
            <v:imagedata r:id="rId5" o:title="" croptop="14306f" cropbottom="14715f" cropleft="7631f" cropright="6720f"/>
          </v:shape>
        </w:pict>
      </w:r>
      <w:r>
        <w:rPr>
          <w:noProof/>
          <w:szCs w:val="28"/>
          <w:lang w:eastAsia="pl-PL"/>
        </w:rPr>
        <w:t xml:space="preserve">            </w:t>
      </w:r>
      <w:r>
        <w:rPr>
          <w:noProof/>
          <w:lang w:eastAsia="pl-PL"/>
        </w:rPr>
        <w:pict>
          <v:shape id="_x0000_i1029" type="#_x0000_t75" alt="wup-rzeszow-logo-poziom-kolor-cmyk.jpg" style="width:144.75pt;height:30pt;visibility:visible">
            <v:imagedata r:id="rId6" o:title=""/>
          </v:shape>
        </w:pict>
      </w:r>
      <w:r>
        <w:rPr>
          <w:noProof/>
          <w:szCs w:val="28"/>
          <w:lang w:eastAsia="pl-PL"/>
        </w:rPr>
        <w:t xml:space="preserve">                   </w:t>
      </w:r>
      <w:r>
        <w:rPr>
          <w:noProof/>
          <w:lang w:eastAsia="pl-PL"/>
        </w:rPr>
        <w:pict>
          <v:shape id="_x0000_i1030" type="#_x0000_t75" style="width:112.5pt;height:32.25pt;visibility:visible">
            <v:imagedata r:id="rId7" o:title=""/>
          </v:shape>
        </w:pict>
      </w:r>
    </w:p>
    <w:p w:rsidR="009B0588" w:rsidRDefault="009B0588" w:rsidP="00867AF4">
      <w:pPr>
        <w:pStyle w:val="Default"/>
        <w:rPr>
          <w:b/>
          <w:bCs/>
          <w:szCs w:val="22"/>
        </w:rPr>
      </w:pPr>
    </w:p>
    <w:p w:rsidR="009B0588" w:rsidRPr="003C758A" w:rsidRDefault="009B0588" w:rsidP="00867AF4">
      <w:pPr>
        <w:pStyle w:val="Default"/>
        <w:rPr>
          <w:b/>
          <w:bCs/>
          <w:szCs w:val="22"/>
        </w:rPr>
      </w:pPr>
    </w:p>
    <w:p w:rsidR="009B0588" w:rsidRPr="003C758A" w:rsidRDefault="009B0588" w:rsidP="00867AF4">
      <w:pPr>
        <w:pStyle w:val="Default"/>
        <w:rPr>
          <w:szCs w:val="22"/>
        </w:rPr>
      </w:pPr>
      <w:r w:rsidRPr="003C758A">
        <w:rPr>
          <w:b/>
          <w:bCs/>
          <w:szCs w:val="22"/>
        </w:rPr>
        <w:t xml:space="preserve">4. Zakres wykonywanych zadań w projekcie: </w:t>
      </w:r>
    </w:p>
    <w:p w:rsidR="009B0588" w:rsidRPr="003C758A" w:rsidRDefault="009B0588" w:rsidP="00867AF4">
      <w:pPr>
        <w:pStyle w:val="Default"/>
        <w:spacing w:after="21"/>
        <w:rPr>
          <w:szCs w:val="22"/>
        </w:rPr>
      </w:pPr>
      <w:r w:rsidRPr="003C758A">
        <w:rPr>
          <w:szCs w:val="22"/>
        </w:rPr>
        <w:t>4.1. Przygotowanie autorskiego programu realizacji podstawy programowej w przedszkolu  na ok</w:t>
      </w:r>
      <w:r>
        <w:rPr>
          <w:szCs w:val="22"/>
        </w:rPr>
        <w:t>res trwania projektu od stycznia</w:t>
      </w:r>
      <w:r w:rsidRPr="003C758A">
        <w:rPr>
          <w:szCs w:val="22"/>
        </w:rPr>
        <w:t>201</w:t>
      </w:r>
      <w:r>
        <w:rPr>
          <w:szCs w:val="22"/>
        </w:rPr>
        <w:t>4r.</w:t>
      </w:r>
      <w:r w:rsidRPr="003C758A">
        <w:rPr>
          <w:szCs w:val="22"/>
        </w:rPr>
        <w:t>do czerwca 201</w:t>
      </w:r>
      <w:r>
        <w:rPr>
          <w:szCs w:val="22"/>
        </w:rPr>
        <w:t>5</w:t>
      </w:r>
      <w:r w:rsidRPr="003C758A">
        <w:rPr>
          <w:szCs w:val="22"/>
        </w:rPr>
        <w:t xml:space="preserve"> r. z uwzględnieniem zasady równości szans kobiet i mężczyzn; </w:t>
      </w:r>
    </w:p>
    <w:p w:rsidR="009B0588" w:rsidRPr="003C758A" w:rsidRDefault="009B0588" w:rsidP="00867AF4">
      <w:pPr>
        <w:pStyle w:val="Default"/>
        <w:spacing w:after="21"/>
        <w:rPr>
          <w:szCs w:val="22"/>
        </w:rPr>
      </w:pPr>
      <w:r w:rsidRPr="003C758A">
        <w:rPr>
          <w:szCs w:val="22"/>
        </w:rPr>
        <w:t xml:space="preserve">4.2. Realizacja podstawy programowej określonej w załączniku nr 1 do rozporządzenia Ministra Edukacji Narodowej z dnia 23 grudnia 2008 r. (Dz. U z 2009 r. Nr 4 poz. 17) w wymiarze 5 godzin dziennie od poniedziałku do piątku; </w:t>
      </w:r>
    </w:p>
    <w:p w:rsidR="009B0588" w:rsidRPr="003C758A" w:rsidRDefault="009B0588" w:rsidP="00867AF4">
      <w:pPr>
        <w:pStyle w:val="Default"/>
        <w:spacing w:after="21"/>
        <w:rPr>
          <w:szCs w:val="22"/>
        </w:rPr>
      </w:pPr>
      <w:r w:rsidRPr="003C758A">
        <w:rPr>
          <w:szCs w:val="22"/>
        </w:rPr>
        <w:t xml:space="preserve">4.3. Organizacja swobodnych zajęć dla dzieci np.: sportowych, plastycznych, organizacja wycieczek w czasie wolnym od zajęć z podstawy programowej; </w:t>
      </w:r>
    </w:p>
    <w:p w:rsidR="009B0588" w:rsidRPr="003C758A" w:rsidRDefault="009B0588" w:rsidP="00867AF4">
      <w:pPr>
        <w:pStyle w:val="Default"/>
        <w:spacing w:after="21"/>
        <w:rPr>
          <w:szCs w:val="22"/>
        </w:rPr>
      </w:pPr>
      <w:r w:rsidRPr="003C758A">
        <w:rPr>
          <w:szCs w:val="22"/>
        </w:rPr>
        <w:t xml:space="preserve">4.4. Opieka nad dziećmi; </w:t>
      </w:r>
    </w:p>
    <w:p w:rsidR="009B0588" w:rsidRPr="003C758A" w:rsidRDefault="009B0588" w:rsidP="00867AF4">
      <w:pPr>
        <w:pStyle w:val="Default"/>
        <w:spacing w:after="21"/>
        <w:rPr>
          <w:szCs w:val="22"/>
        </w:rPr>
      </w:pPr>
      <w:r w:rsidRPr="003C758A">
        <w:rPr>
          <w:szCs w:val="22"/>
        </w:rPr>
        <w:t xml:space="preserve">4.5. Informowanie rodziców o postępach dzieci; </w:t>
      </w:r>
    </w:p>
    <w:p w:rsidR="009B0588" w:rsidRPr="003C758A" w:rsidRDefault="009B0588" w:rsidP="00867AF4">
      <w:pPr>
        <w:pStyle w:val="Default"/>
        <w:spacing w:after="21"/>
        <w:rPr>
          <w:szCs w:val="22"/>
        </w:rPr>
      </w:pPr>
      <w:r w:rsidRPr="003C758A">
        <w:rPr>
          <w:szCs w:val="22"/>
        </w:rPr>
        <w:t xml:space="preserve">4.6. Dokonywanie ewaluacji pracy dydaktyczno-wychowawczo-opiekuńczej oraz dokonywanie ewaluacji osiągnięć rozwojowych dziecka pod  kątem  rozwoju postaw, umiejętności i poziomu wiedzy, w tym, w zakresie rezultatów  wskazanych w projekcie; </w:t>
      </w:r>
    </w:p>
    <w:p w:rsidR="009B0588" w:rsidRPr="003C758A" w:rsidRDefault="009B0588" w:rsidP="00867AF4">
      <w:pPr>
        <w:pStyle w:val="Default"/>
        <w:rPr>
          <w:szCs w:val="22"/>
        </w:rPr>
      </w:pPr>
      <w:r w:rsidRPr="003C758A">
        <w:rPr>
          <w:szCs w:val="22"/>
        </w:rPr>
        <w:t xml:space="preserve">4.7. Prowadzenie dokumentacji pedagogicznej oraz wszelkiej innej według wymogów projektu; </w:t>
      </w:r>
    </w:p>
    <w:p w:rsidR="009B0588" w:rsidRPr="003C758A" w:rsidRDefault="009B0588" w:rsidP="00867AF4">
      <w:pPr>
        <w:pStyle w:val="Default"/>
        <w:rPr>
          <w:szCs w:val="22"/>
        </w:rPr>
      </w:pPr>
      <w:r w:rsidRPr="003C758A">
        <w:rPr>
          <w:b/>
          <w:bCs/>
          <w:szCs w:val="22"/>
        </w:rPr>
        <w:t xml:space="preserve">5. Wymagane dokumenty: </w:t>
      </w:r>
    </w:p>
    <w:p w:rsidR="009B0588" w:rsidRPr="003C758A" w:rsidRDefault="009B0588" w:rsidP="001179E2">
      <w:pPr>
        <w:pStyle w:val="Default"/>
        <w:numPr>
          <w:ilvl w:val="0"/>
          <w:numId w:val="1"/>
        </w:numPr>
      </w:pPr>
      <w:r w:rsidRPr="003C758A">
        <w:t>Karta zgłoszeniowa według załączonego wzoru;</w:t>
      </w:r>
    </w:p>
    <w:p w:rsidR="009B0588" w:rsidRPr="003C758A" w:rsidRDefault="009B0588" w:rsidP="001179E2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</w:rPr>
      </w:pPr>
      <w:r w:rsidRPr="003C758A">
        <w:rPr>
          <w:rFonts w:ascii="Times New Roman" w:hAnsi="Times New Roman"/>
          <w:sz w:val="24"/>
        </w:rPr>
        <w:t>CV ( życiorys);</w:t>
      </w:r>
    </w:p>
    <w:p w:rsidR="009B0588" w:rsidRPr="003C758A" w:rsidRDefault="009B0588" w:rsidP="001179E2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</w:rPr>
      </w:pPr>
      <w:r w:rsidRPr="003C758A">
        <w:rPr>
          <w:rFonts w:ascii="Times New Roman" w:hAnsi="Times New Roman"/>
          <w:sz w:val="24"/>
        </w:rPr>
        <w:t>List motywacyjny</w:t>
      </w:r>
    </w:p>
    <w:p w:rsidR="009B0588" w:rsidRPr="003C758A" w:rsidRDefault="009B0588" w:rsidP="001179E2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</w:rPr>
      </w:pPr>
      <w:r w:rsidRPr="003C758A">
        <w:rPr>
          <w:rFonts w:ascii="Times New Roman" w:hAnsi="Times New Roman"/>
          <w:sz w:val="24"/>
        </w:rPr>
        <w:t>Kserokopie dwóch stron dowodu osobistego;</w:t>
      </w:r>
    </w:p>
    <w:p w:rsidR="009B0588" w:rsidRPr="003C758A" w:rsidRDefault="009B0588" w:rsidP="001179E2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</w:rPr>
      </w:pPr>
      <w:r w:rsidRPr="003C758A">
        <w:rPr>
          <w:rFonts w:ascii="Times New Roman" w:hAnsi="Times New Roman"/>
          <w:sz w:val="24"/>
        </w:rPr>
        <w:t>Kserokopie dokumentów  potwierdzających dotychczasowe zatrudnienie i d</w:t>
      </w:r>
      <w:r>
        <w:rPr>
          <w:rFonts w:ascii="Times New Roman" w:hAnsi="Times New Roman"/>
          <w:sz w:val="24"/>
        </w:rPr>
        <w:t>oświadczenie w pracy z dziećmi;</w:t>
      </w:r>
    </w:p>
    <w:p w:rsidR="009B0588" w:rsidRPr="003C758A" w:rsidRDefault="009B0588" w:rsidP="001179E2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</w:rPr>
      </w:pPr>
      <w:r w:rsidRPr="003C758A">
        <w:rPr>
          <w:rFonts w:ascii="Times New Roman" w:hAnsi="Times New Roman"/>
          <w:sz w:val="24"/>
        </w:rPr>
        <w:t>Kserokopie dokumentów potwierdzających posiadane wykształcenie , dodatkowe uprawnienia, kwalifikacje;</w:t>
      </w:r>
    </w:p>
    <w:p w:rsidR="009B0588" w:rsidRPr="003C758A" w:rsidRDefault="009B0588" w:rsidP="001179E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3C758A">
        <w:rPr>
          <w:rFonts w:ascii="Times New Roman" w:hAnsi="Times New Roman"/>
          <w:sz w:val="24"/>
        </w:rPr>
        <w:t>Oświadczenie o niekaralności za przestępstwa popełnione umyślnie</w:t>
      </w:r>
      <w:r w:rsidRPr="003C758A">
        <w:rPr>
          <w:rFonts w:ascii="Cambria" w:hAnsi="Cambria"/>
        </w:rPr>
        <w:t>;</w:t>
      </w:r>
    </w:p>
    <w:p w:rsidR="009B0588" w:rsidRPr="003C758A" w:rsidRDefault="009B0588" w:rsidP="001179E2">
      <w:pPr>
        <w:pStyle w:val="Default"/>
        <w:numPr>
          <w:ilvl w:val="0"/>
          <w:numId w:val="1"/>
        </w:numPr>
        <w:spacing w:after="21"/>
        <w:rPr>
          <w:szCs w:val="22"/>
        </w:rPr>
      </w:pPr>
      <w:r w:rsidRPr="003C758A">
        <w:rPr>
          <w:szCs w:val="22"/>
        </w:rPr>
        <w:t xml:space="preserve">Zaświadczenie  lekarskie o braku przeciwwskazań do wykonywania pracy  na stanowisku </w:t>
      </w:r>
      <w:r>
        <w:rPr>
          <w:szCs w:val="22"/>
        </w:rPr>
        <w:t>Wychowawcy</w:t>
      </w:r>
      <w:r w:rsidRPr="003C758A">
        <w:rPr>
          <w:szCs w:val="22"/>
        </w:rPr>
        <w:t>/nauczyciel</w:t>
      </w:r>
      <w:r>
        <w:rPr>
          <w:szCs w:val="22"/>
        </w:rPr>
        <w:t>a w punkcie przedszkolnym;</w:t>
      </w:r>
    </w:p>
    <w:p w:rsidR="009B0588" w:rsidRPr="003C758A" w:rsidRDefault="009B0588" w:rsidP="001179E2">
      <w:pPr>
        <w:pStyle w:val="Default"/>
        <w:ind w:left="720"/>
        <w:rPr>
          <w:szCs w:val="22"/>
        </w:rPr>
      </w:pPr>
    </w:p>
    <w:p w:rsidR="009B0588" w:rsidRPr="003C758A" w:rsidRDefault="009B0588" w:rsidP="00867AF4">
      <w:pPr>
        <w:pStyle w:val="Default"/>
        <w:rPr>
          <w:szCs w:val="22"/>
        </w:rPr>
      </w:pPr>
      <w:r w:rsidRPr="003C758A">
        <w:rPr>
          <w:szCs w:val="22"/>
        </w:rPr>
        <w:t xml:space="preserve">Dokumenty przedkładane w formie kopii winny być potwierdzone przez kandydata klauzulą </w:t>
      </w:r>
      <w:r>
        <w:rPr>
          <w:szCs w:val="22"/>
        </w:rPr>
        <w:br/>
      </w:r>
      <w:r w:rsidRPr="003C758A">
        <w:rPr>
          <w:szCs w:val="22"/>
        </w:rPr>
        <w:t xml:space="preserve">„ za zgodność z oryginałem”. </w:t>
      </w:r>
    </w:p>
    <w:p w:rsidR="009B0588" w:rsidRPr="0054047A" w:rsidRDefault="009B0588" w:rsidP="00867AF4">
      <w:pPr>
        <w:pStyle w:val="Default"/>
        <w:rPr>
          <w:szCs w:val="22"/>
        </w:rPr>
      </w:pPr>
      <w:r w:rsidRPr="0054047A">
        <w:rPr>
          <w:b/>
          <w:bCs/>
          <w:szCs w:val="22"/>
        </w:rPr>
        <w:t xml:space="preserve">6. Termin i miejsce składania dokumentów: </w:t>
      </w:r>
    </w:p>
    <w:p w:rsidR="009B0588" w:rsidRDefault="009B0588" w:rsidP="00867AF4">
      <w:pPr>
        <w:pStyle w:val="Default"/>
        <w:rPr>
          <w:sz w:val="22"/>
          <w:szCs w:val="22"/>
        </w:rPr>
      </w:pPr>
    </w:p>
    <w:tbl>
      <w:tblPr>
        <w:tblW w:w="0" w:type="auto"/>
        <w:tblLayout w:type="fixed"/>
        <w:tblLook w:val="0000"/>
      </w:tblPr>
      <w:tblGrid>
        <w:gridCol w:w="8898"/>
      </w:tblGrid>
      <w:tr w:rsidR="009B0588" w:rsidRPr="00171B8D" w:rsidTr="00EF32E5">
        <w:trPr>
          <w:trHeight w:val="2191"/>
        </w:trPr>
        <w:tc>
          <w:tcPr>
            <w:tcW w:w="8898" w:type="dxa"/>
          </w:tcPr>
          <w:p w:rsidR="009B0588" w:rsidRPr="00171B8D" w:rsidRDefault="009B0588" w:rsidP="00EF32E5">
            <w:pPr>
              <w:pStyle w:val="Default"/>
              <w:rPr>
                <w:sz w:val="23"/>
                <w:szCs w:val="23"/>
              </w:rPr>
            </w:pPr>
            <w:r w:rsidRPr="00171B8D">
              <w:rPr>
                <w:sz w:val="23"/>
                <w:szCs w:val="23"/>
              </w:rPr>
              <w:t xml:space="preserve">Termin złożenia ofert upływa z dniem </w:t>
            </w:r>
            <w:r w:rsidRPr="00171B8D">
              <w:rPr>
                <w:b/>
                <w:sz w:val="23"/>
                <w:szCs w:val="23"/>
              </w:rPr>
              <w:t>16 grudnia 2013r.</w:t>
            </w:r>
            <w:r w:rsidRPr="00171B8D">
              <w:rPr>
                <w:b/>
                <w:bCs/>
                <w:sz w:val="23"/>
                <w:szCs w:val="23"/>
              </w:rPr>
              <w:t xml:space="preserve"> r. o godz. 10.00</w:t>
            </w:r>
            <w:r w:rsidRPr="00171B8D">
              <w:rPr>
                <w:sz w:val="23"/>
                <w:szCs w:val="23"/>
              </w:rPr>
              <w:t xml:space="preserve">. Oferty złożone po terminie nie będą rozpatrywane. Oferty należy składać w zamkniętej kopercie w </w:t>
            </w:r>
            <w:r w:rsidRPr="00171B8D">
              <w:rPr>
                <w:b/>
                <w:sz w:val="23"/>
                <w:szCs w:val="23"/>
              </w:rPr>
              <w:t>Zespole Ekonomiczno-Administracyjnym Placówek Oświatowych w Gaci</w:t>
            </w:r>
            <w:r w:rsidRPr="00171B8D">
              <w:rPr>
                <w:sz w:val="23"/>
                <w:szCs w:val="23"/>
              </w:rPr>
              <w:t xml:space="preserve">. Jeden kandydat może złożyć wyłącznie jedną ofertę. Ofertę należy złożyć osobiście lub za pośrednictwem poczty (decyduje data wpływu do ZEAPO) i oznakować w następujący sposób: </w:t>
            </w:r>
          </w:p>
          <w:p w:rsidR="009B0588" w:rsidRPr="00171B8D" w:rsidRDefault="009B0588" w:rsidP="00EF32E5">
            <w:pPr>
              <w:pStyle w:val="Default"/>
              <w:rPr>
                <w:sz w:val="23"/>
                <w:szCs w:val="23"/>
              </w:rPr>
            </w:pPr>
          </w:p>
          <w:p w:rsidR="009B0588" w:rsidRPr="00171B8D" w:rsidRDefault="009B0588" w:rsidP="00EF32E5">
            <w:pPr>
              <w:pStyle w:val="Default"/>
              <w:rPr>
                <w:i/>
                <w:sz w:val="23"/>
                <w:szCs w:val="23"/>
              </w:rPr>
            </w:pPr>
            <w:r w:rsidRPr="00171B8D">
              <w:rPr>
                <w:i/>
                <w:sz w:val="23"/>
                <w:szCs w:val="23"/>
              </w:rPr>
              <w:t xml:space="preserve">Zespół Ekonomiczno-Administracyjny Placówek Oświatowych w Gaci, 37-207 Gać </w:t>
            </w:r>
          </w:p>
          <w:p w:rsidR="009B0588" w:rsidRPr="00171B8D" w:rsidRDefault="009B0588" w:rsidP="00EF32E5">
            <w:pPr>
              <w:pStyle w:val="Default"/>
              <w:rPr>
                <w:i/>
                <w:sz w:val="23"/>
                <w:szCs w:val="23"/>
              </w:rPr>
            </w:pPr>
            <w:r w:rsidRPr="00171B8D">
              <w:rPr>
                <w:i/>
                <w:sz w:val="23"/>
                <w:szCs w:val="23"/>
              </w:rPr>
              <w:t xml:space="preserve">Biuro projektu: „ Edukacja </w:t>
            </w:r>
            <w:r>
              <w:rPr>
                <w:i/>
                <w:sz w:val="23"/>
                <w:szCs w:val="23"/>
              </w:rPr>
              <w:t>przedszkolna kluczem do sukcesu-</w:t>
            </w:r>
            <w:r w:rsidRPr="00171B8D">
              <w:rPr>
                <w:i/>
                <w:sz w:val="23"/>
                <w:szCs w:val="23"/>
              </w:rPr>
              <w:t>II ”</w:t>
            </w:r>
          </w:p>
          <w:p w:rsidR="009B0588" w:rsidRPr="00171B8D" w:rsidRDefault="009B0588" w:rsidP="00EF32E5">
            <w:pPr>
              <w:pStyle w:val="Default"/>
              <w:rPr>
                <w:i/>
                <w:szCs w:val="22"/>
              </w:rPr>
            </w:pPr>
            <w:r w:rsidRPr="00171B8D">
              <w:rPr>
                <w:i/>
                <w:szCs w:val="22"/>
              </w:rPr>
              <w:t xml:space="preserve">Oferta złożona w odpowiedzi na ogłoszenie </w:t>
            </w:r>
          </w:p>
          <w:p w:rsidR="009B0588" w:rsidRPr="00171B8D" w:rsidRDefault="009B0588" w:rsidP="00EF32E5">
            <w:pPr>
              <w:pStyle w:val="Default"/>
              <w:rPr>
                <w:i/>
                <w:szCs w:val="22"/>
              </w:rPr>
            </w:pPr>
            <w:r w:rsidRPr="00171B8D">
              <w:rPr>
                <w:i/>
                <w:szCs w:val="22"/>
              </w:rPr>
              <w:t xml:space="preserve">z dnia 02 grudnia 2013r. </w:t>
            </w:r>
          </w:p>
          <w:p w:rsidR="009B0588" w:rsidRDefault="009B0588" w:rsidP="0009676A">
            <w:pPr>
              <w:tabs>
                <w:tab w:val="center" w:pos="4536"/>
              </w:tabs>
              <w:spacing w:after="0" w:line="240" w:lineRule="auto"/>
              <w:jc w:val="center"/>
              <w:rPr>
                <w:noProof/>
                <w:lang w:eastAsia="pl-PL"/>
              </w:rPr>
            </w:pPr>
          </w:p>
          <w:p w:rsidR="009B0588" w:rsidRPr="006C62F2" w:rsidRDefault="009B0588" w:rsidP="0009676A">
            <w:pPr>
              <w:tabs>
                <w:tab w:val="center" w:pos="4536"/>
              </w:tabs>
              <w:spacing w:after="0" w:line="240" w:lineRule="auto"/>
              <w:jc w:val="center"/>
              <w:rPr>
                <w:noProof/>
              </w:rPr>
            </w:pPr>
            <w:r w:rsidRPr="006C62F2">
              <w:rPr>
                <w:noProof/>
              </w:rPr>
              <w:tab/>
            </w:r>
            <w:r w:rsidRPr="006C62F2">
              <w:rPr>
                <w:noProof/>
              </w:rPr>
              <w:tab/>
              <w:t xml:space="preserve">           </w:t>
            </w:r>
          </w:p>
          <w:p w:rsidR="009B0588" w:rsidRDefault="009B0588" w:rsidP="00FC67BF">
            <w:pPr>
              <w:pStyle w:val="Header"/>
            </w:pPr>
            <w:r>
              <w:rPr>
                <w:noProof/>
                <w:szCs w:val="28"/>
                <w:lang w:eastAsia="pl-PL"/>
              </w:rPr>
              <w:t xml:space="preserve">                          </w:t>
            </w:r>
          </w:p>
          <w:p w:rsidR="009B0588" w:rsidRDefault="009B0588" w:rsidP="00FC67BF">
            <w:pPr>
              <w:pStyle w:val="Header"/>
            </w:pPr>
            <w:r>
              <w:rPr>
                <w:noProof/>
                <w:lang w:eastAsia="pl-PL"/>
              </w:rPr>
              <w:pict>
                <v:shape id="_x0000_i1031" type="#_x0000_t75" alt="KAPITAL_LUDZKI" style="width:113.25pt;height:38.25pt;visibility:visible">
                  <v:imagedata r:id="rId5" o:title="" croptop="14306f" cropbottom="14715f" cropleft="7631f" cropright="6720f"/>
                </v:shape>
              </w:pict>
            </w:r>
            <w:r>
              <w:rPr>
                <w:noProof/>
                <w:szCs w:val="28"/>
                <w:lang w:eastAsia="pl-PL"/>
              </w:rPr>
              <w:t xml:space="preserve">         </w:t>
            </w:r>
            <w:r>
              <w:rPr>
                <w:noProof/>
                <w:lang w:eastAsia="pl-PL"/>
              </w:rPr>
              <w:pict>
                <v:shape id="_x0000_i1032" type="#_x0000_t75" alt="wup-rzeszow-logo-poziom-kolor-cmyk.jpg" style="width:144.75pt;height:30pt;visibility:visible">
                  <v:imagedata r:id="rId6" o:title=""/>
                </v:shape>
              </w:pict>
            </w:r>
            <w:r>
              <w:rPr>
                <w:noProof/>
                <w:szCs w:val="28"/>
                <w:lang w:eastAsia="pl-PL"/>
              </w:rPr>
              <w:t xml:space="preserve">                </w:t>
            </w:r>
            <w:r>
              <w:rPr>
                <w:noProof/>
                <w:lang w:eastAsia="pl-PL"/>
              </w:rPr>
              <w:pict>
                <v:shape id="_x0000_i1033" type="#_x0000_t75" style="width:112.5pt;height:32.25pt;visibility:visible">
                  <v:imagedata r:id="rId7" o:title=""/>
                </v:shape>
              </w:pict>
            </w:r>
          </w:p>
          <w:p w:rsidR="009B0588" w:rsidRPr="00171B8D" w:rsidRDefault="009B0588" w:rsidP="0054047A">
            <w:pPr>
              <w:pStyle w:val="Default"/>
              <w:rPr>
                <w:szCs w:val="22"/>
              </w:rPr>
            </w:pPr>
          </w:p>
          <w:p w:rsidR="009B0588" w:rsidRPr="00171B8D" w:rsidRDefault="009B0588" w:rsidP="0054047A">
            <w:pPr>
              <w:pStyle w:val="Default"/>
              <w:rPr>
                <w:szCs w:val="22"/>
              </w:rPr>
            </w:pPr>
          </w:p>
          <w:p w:rsidR="009B0588" w:rsidRPr="00171B8D" w:rsidRDefault="009B0588" w:rsidP="0054047A">
            <w:pPr>
              <w:pStyle w:val="Default"/>
              <w:rPr>
                <w:szCs w:val="22"/>
              </w:rPr>
            </w:pPr>
            <w:r w:rsidRPr="00171B8D">
              <w:rPr>
                <w:szCs w:val="22"/>
              </w:rPr>
              <w:t xml:space="preserve">w postępowaniu rekrutacyjnym na stanowisko </w:t>
            </w:r>
          </w:p>
          <w:p w:rsidR="009B0588" w:rsidRPr="00171B8D" w:rsidRDefault="009B0588" w:rsidP="00EF32E5">
            <w:pPr>
              <w:pStyle w:val="Default"/>
              <w:rPr>
                <w:szCs w:val="22"/>
              </w:rPr>
            </w:pPr>
            <w:r w:rsidRPr="00171B8D">
              <w:rPr>
                <w:b/>
                <w:bCs/>
                <w:szCs w:val="22"/>
              </w:rPr>
              <w:t>Wychowawcy/</w:t>
            </w:r>
            <w:r>
              <w:rPr>
                <w:b/>
                <w:bCs/>
                <w:szCs w:val="22"/>
              </w:rPr>
              <w:t>czyni (</w:t>
            </w:r>
            <w:r w:rsidRPr="00171B8D">
              <w:rPr>
                <w:b/>
                <w:bCs/>
                <w:szCs w:val="22"/>
              </w:rPr>
              <w:t>nauczyciela</w:t>
            </w:r>
            <w:r>
              <w:rPr>
                <w:b/>
                <w:bCs/>
                <w:szCs w:val="22"/>
              </w:rPr>
              <w:t>)</w:t>
            </w:r>
            <w:r w:rsidRPr="00171B8D">
              <w:rPr>
                <w:b/>
                <w:bCs/>
                <w:szCs w:val="22"/>
              </w:rPr>
              <w:t xml:space="preserve"> w punkcie przedszkolnym w Ostrowie</w:t>
            </w:r>
            <w:bookmarkStart w:id="0" w:name="_GoBack"/>
            <w:bookmarkEnd w:id="0"/>
          </w:p>
          <w:p w:rsidR="009B0588" w:rsidRPr="00171B8D" w:rsidRDefault="009B0588" w:rsidP="00EF32E5">
            <w:pPr>
              <w:pStyle w:val="Default"/>
              <w:rPr>
                <w:sz w:val="20"/>
                <w:szCs w:val="20"/>
              </w:rPr>
            </w:pPr>
            <w:r w:rsidRPr="00171B8D">
              <w:rPr>
                <w:szCs w:val="20"/>
              </w:rPr>
              <w:t xml:space="preserve">w ramach realizacji projektu współfinansowanego ze środków Europejskiego Funduszu Społecznego </w:t>
            </w:r>
            <w:r w:rsidRPr="00171B8D">
              <w:rPr>
                <w:i/>
                <w:sz w:val="23"/>
                <w:szCs w:val="23"/>
              </w:rPr>
              <w:t xml:space="preserve">„ </w:t>
            </w:r>
            <w:r w:rsidRPr="00171B8D">
              <w:rPr>
                <w:sz w:val="23"/>
                <w:szCs w:val="23"/>
              </w:rPr>
              <w:t xml:space="preserve">Edukacja </w:t>
            </w:r>
            <w:r>
              <w:rPr>
                <w:sz w:val="23"/>
                <w:szCs w:val="23"/>
              </w:rPr>
              <w:t>przedszkolna kluczem do sukcesu-</w:t>
            </w:r>
            <w:r w:rsidRPr="00171B8D">
              <w:rPr>
                <w:sz w:val="23"/>
                <w:szCs w:val="23"/>
              </w:rPr>
              <w:t>II ”</w:t>
            </w:r>
          </w:p>
        </w:tc>
      </w:tr>
    </w:tbl>
    <w:p w:rsidR="009B0588" w:rsidRDefault="009B0588" w:rsidP="0040106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9B0588" w:rsidRDefault="009B0588" w:rsidP="0054047A">
      <w:pPr>
        <w:pStyle w:val="Default"/>
        <w:rPr>
          <w:b/>
          <w:sz w:val="23"/>
          <w:szCs w:val="23"/>
        </w:rPr>
      </w:pPr>
      <w:r w:rsidRPr="00690851">
        <w:rPr>
          <w:b/>
          <w:sz w:val="23"/>
          <w:szCs w:val="23"/>
        </w:rPr>
        <w:t>7.</w:t>
      </w:r>
      <w:r>
        <w:rPr>
          <w:b/>
          <w:sz w:val="23"/>
          <w:szCs w:val="23"/>
        </w:rPr>
        <w:t>Selekcja kandydatów.</w:t>
      </w:r>
    </w:p>
    <w:p w:rsidR="009B0588" w:rsidRDefault="009B0588" w:rsidP="0054047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Postępowanie rekrutacyjne prowadzone  będzie w II etapach :</w:t>
      </w:r>
    </w:p>
    <w:p w:rsidR="009B0588" w:rsidRDefault="009B0588" w:rsidP="0054047A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>Wymagania formalne - sprawdzanie dokumentów złożonych przez kandydatów;</w:t>
      </w:r>
    </w:p>
    <w:p w:rsidR="009B0588" w:rsidRPr="00690851" w:rsidRDefault="009B0588" w:rsidP="0054047A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>Rozmowy kwalifikacyjne;</w:t>
      </w:r>
    </w:p>
    <w:p w:rsidR="009B0588" w:rsidRDefault="009B0588" w:rsidP="0054047A">
      <w:pPr>
        <w:pStyle w:val="Default"/>
        <w:rPr>
          <w:sz w:val="23"/>
          <w:szCs w:val="23"/>
        </w:rPr>
      </w:pPr>
    </w:p>
    <w:p w:rsidR="009B0588" w:rsidRDefault="009B0588" w:rsidP="0054047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Kandydaci, zostaną powiadomieni telefonicznie i pisemnie o wynikach postępowania rekrutacyjnego, informacja o rozmowie kwalifikacyjnej zostanie przekazana telefonicznie. Złożonych dokumentów nie odsyłamy. </w:t>
      </w:r>
    </w:p>
    <w:p w:rsidR="009B0588" w:rsidRDefault="009B0588" w:rsidP="0054047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Informacja o wynikach naboru umieszczona będzie na stronie internetowej </w:t>
      </w:r>
      <w:r>
        <w:rPr>
          <w:b/>
          <w:sz w:val="23"/>
          <w:szCs w:val="23"/>
        </w:rPr>
        <w:t>www.gac</w:t>
      </w:r>
      <w:r w:rsidRPr="009C4227">
        <w:rPr>
          <w:b/>
          <w:sz w:val="23"/>
          <w:szCs w:val="23"/>
        </w:rPr>
        <w:t>.pl/bip</w:t>
      </w:r>
      <w:r>
        <w:rPr>
          <w:sz w:val="23"/>
          <w:szCs w:val="23"/>
        </w:rPr>
        <w:t xml:space="preserve"> </w:t>
      </w:r>
    </w:p>
    <w:p w:rsidR="009B0588" w:rsidRDefault="009B0588" w:rsidP="0054047A">
      <w:pPr>
        <w:pStyle w:val="Default"/>
        <w:jc w:val="right"/>
        <w:rPr>
          <w:sz w:val="23"/>
          <w:szCs w:val="23"/>
        </w:rPr>
      </w:pPr>
    </w:p>
    <w:p w:rsidR="009B0588" w:rsidRDefault="009B0588" w:rsidP="0040106F">
      <w:pPr>
        <w:pStyle w:val="Default"/>
        <w:rPr>
          <w:sz w:val="23"/>
          <w:szCs w:val="23"/>
        </w:rPr>
      </w:pPr>
    </w:p>
    <w:p w:rsidR="009B0588" w:rsidRDefault="009B0588" w:rsidP="0040106F">
      <w:pPr>
        <w:pStyle w:val="Default"/>
        <w:rPr>
          <w:sz w:val="23"/>
          <w:szCs w:val="23"/>
        </w:rPr>
      </w:pPr>
    </w:p>
    <w:p w:rsidR="009B0588" w:rsidRDefault="009B0588" w:rsidP="0040106F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      Dyrektor </w:t>
      </w:r>
    </w:p>
    <w:p w:rsidR="009B0588" w:rsidRPr="009C4227" w:rsidRDefault="009B0588" w:rsidP="0040106F">
      <w:pPr>
        <w:pStyle w:val="Default"/>
        <w:jc w:val="right"/>
        <w:rPr>
          <w:sz w:val="20"/>
          <w:szCs w:val="20"/>
        </w:rPr>
      </w:pPr>
      <w:r>
        <w:rPr>
          <w:sz w:val="23"/>
          <w:szCs w:val="23"/>
        </w:rPr>
        <w:t xml:space="preserve">                                                                                                              Danuta Wielgosz</w:t>
      </w:r>
    </w:p>
    <w:p w:rsidR="009B0588" w:rsidRDefault="009B0588"/>
    <w:sectPr w:rsidR="009B0588" w:rsidSect="001179E2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939DA"/>
    <w:multiLevelType w:val="hybridMultilevel"/>
    <w:tmpl w:val="6ACEF5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2F6E75"/>
    <w:multiLevelType w:val="hybridMultilevel"/>
    <w:tmpl w:val="9B08EB38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2FF1"/>
    <w:rsid w:val="000002DA"/>
    <w:rsid w:val="00080C34"/>
    <w:rsid w:val="0009676A"/>
    <w:rsid w:val="00102DD6"/>
    <w:rsid w:val="001179E2"/>
    <w:rsid w:val="00171B8D"/>
    <w:rsid w:val="002519A5"/>
    <w:rsid w:val="002B39FB"/>
    <w:rsid w:val="003C758A"/>
    <w:rsid w:val="0040106F"/>
    <w:rsid w:val="004958C6"/>
    <w:rsid w:val="004A3F7A"/>
    <w:rsid w:val="0054047A"/>
    <w:rsid w:val="00690851"/>
    <w:rsid w:val="006C62F2"/>
    <w:rsid w:val="00762562"/>
    <w:rsid w:val="00867AF4"/>
    <w:rsid w:val="009B0588"/>
    <w:rsid w:val="009C4227"/>
    <w:rsid w:val="00AE7A16"/>
    <w:rsid w:val="00B026E3"/>
    <w:rsid w:val="00C40B3A"/>
    <w:rsid w:val="00D25478"/>
    <w:rsid w:val="00EE2FF1"/>
    <w:rsid w:val="00EF32E5"/>
    <w:rsid w:val="00F7014C"/>
    <w:rsid w:val="00FB70DE"/>
    <w:rsid w:val="00FC6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76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867AF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01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010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179E2"/>
    <w:pPr>
      <w:ind w:left="720"/>
      <w:contextualSpacing/>
    </w:pPr>
  </w:style>
  <w:style w:type="paragraph" w:styleId="Header">
    <w:name w:val="header"/>
    <w:basedOn w:val="Normal"/>
    <w:link w:val="HeaderChar1"/>
    <w:uiPriority w:val="99"/>
    <w:rsid w:val="00FC67BF"/>
    <w:pPr>
      <w:tabs>
        <w:tab w:val="center" w:pos="4536"/>
        <w:tab w:val="right" w:pos="9072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2235F"/>
    <w:rPr>
      <w:lang w:eastAsia="en-US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FC67BF"/>
    <w:rPr>
      <w:rFonts w:ascii="Calibri" w:eastAsia="Times New Roman" w:hAnsi="Calibri" w:cs="Times New Roman"/>
      <w:sz w:val="22"/>
      <w:szCs w:val="22"/>
      <w:lang w:val="pl-PL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105</TotalTime>
  <Pages>3</Pages>
  <Words>687</Words>
  <Characters>4124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Zeas</dc:creator>
  <cp:keywords/>
  <dc:description/>
  <cp:lastModifiedBy>emachala</cp:lastModifiedBy>
  <cp:revision>13</cp:revision>
  <cp:lastPrinted>2012-08-16T09:25:00Z</cp:lastPrinted>
  <dcterms:created xsi:type="dcterms:W3CDTF">2012-08-13T09:29:00Z</dcterms:created>
  <dcterms:modified xsi:type="dcterms:W3CDTF">2013-12-02T09:24:00Z</dcterms:modified>
</cp:coreProperties>
</file>